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DCADC" w14:textId="7A65E273" w:rsidR="00A62C5B" w:rsidRDefault="0074614A" w:rsidP="00C3229F">
      <w:r>
        <w:rPr>
          <w:noProof/>
        </w:rPr>
        <w:drawing>
          <wp:anchor distT="0" distB="0" distL="114300" distR="114300" simplePos="0" relativeHeight="251659264" behindDoc="0" locked="0" layoutInCell="1" allowOverlap="1" wp14:anchorId="6260E466" wp14:editId="4FB43BD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41804" cy="1873250"/>
            <wp:effectExtent l="0" t="0" r="0" b="0"/>
            <wp:wrapTopAndBottom/>
            <wp:docPr id="1514095060" name="Obrázek 2" descr="Obsah obrázku tex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95060" name="Obrázek 2" descr="Obsah obrázku text, Písmo, snímek obrazovky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04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C3EF1" w14:textId="737617ED" w:rsidR="00E821C6" w:rsidRDefault="0074614A" w:rsidP="0073121D">
      <w:pPr>
        <w:jc w:val="center"/>
        <w:rPr>
          <w:rFonts w:asciiTheme="majorHAnsi" w:hAnsiTheme="majorHAnsi" w:cstheme="majorHAnsi"/>
          <w:color w:val="02649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6D31C9" wp14:editId="1480C621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3391535" cy="1435100"/>
            <wp:effectExtent l="0" t="0" r="0" b="0"/>
            <wp:wrapTopAndBottom/>
            <wp:docPr id="738166082" name="Obrázek 3" descr="Obsah obrázku text, Písmo, bílé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66082" name="Obrázek 3" descr="Obsah obrázku text, Písmo, bílé, design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8DFAA" w14:textId="77777777" w:rsidR="0074614A" w:rsidRDefault="0074614A" w:rsidP="0073121D">
      <w:pPr>
        <w:jc w:val="center"/>
        <w:rPr>
          <w:rFonts w:asciiTheme="majorHAnsi" w:hAnsiTheme="majorHAnsi" w:cstheme="majorHAnsi"/>
          <w:color w:val="026498"/>
          <w:sz w:val="24"/>
          <w:szCs w:val="24"/>
        </w:rPr>
      </w:pPr>
    </w:p>
    <w:p w14:paraId="1A6E2B80" w14:textId="506921F7" w:rsidR="0073121D" w:rsidRPr="0074614A" w:rsidRDefault="0073121D" w:rsidP="0073121D">
      <w:pPr>
        <w:jc w:val="center"/>
        <w:rPr>
          <w:rFonts w:ascii="Segoe UI" w:hAnsi="Segoe UI" w:cs="Segoe UI"/>
          <w:color w:val="595959" w:themeColor="text1" w:themeTint="A6"/>
          <w:sz w:val="28"/>
          <w:szCs w:val="28"/>
        </w:rPr>
      </w:pPr>
      <w:r w:rsidRPr="0074614A">
        <w:rPr>
          <w:rFonts w:ascii="Segoe UI" w:hAnsi="Segoe UI" w:cs="Segoe UI"/>
          <w:color w:val="595959" w:themeColor="text1" w:themeTint="A6"/>
          <w:sz w:val="28"/>
          <w:szCs w:val="28"/>
        </w:rPr>
        <w:t>Pořádá firma Metalco Testing s.r.o.</w:t>
      </w:r>
    </w:p>
    <w:p w14:paraId="5F4027E7" w14:textId="5058A31B" w:rsidR="0073121D" w:rsidRDefault="0073121D" w:rsidP="00C3229F"/>
    <w:p w14:paraId="573C09F3" w14:textId="33DC8999" w:rsidR="00E87489" w:rsidRPr="00E821C6" w:rsidRDefault="005F7407" w:rsidP="00E87489">
      <w:pPr>
        <w:jc w:val="center"/>
        <w:rPr>
          <w:rFonts w:ascii="Segoe UI" w:hAnsi="Segoe UI" w:cs="Segoe UI"/>
          <w:color w:val="026498"/>
          <w:sz w:val="40"/>
          <w:szCs w:val="40"/>
        </w:rPr>
      </w:pPr>
      <w:r w:rsidRPr="00E821C6">
        <w:rPr>
          <w:rFonts w:ascii="Segoe UI" w:hAnsi="Segoe UI" w:cs="Segoe UI"/>
          <w:color w:val="026498"/>
          <w:sz w:val="40"/>
          <w:szCs w:val="40"/>
        </w:rPr>
        <w:t>REGISTRAČNÍ FORMULÁŘ ÚČASTNÍKA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946"/>
      </w:tblGrid>
      <w:tr w:rsidR="005F7407" w14:paraId="409895FF" w14:textId="77777777" w:rsidTr="0074614A">
        <w:trPr>
          <w:trHeight w:val="850"/>
        </w:trPr>
        <w:tc>
          <w:tcPr>
            <w:tcW w:w="3544" w:type="dxa"/>
          </w:tcPr>
          <w:p w14:paraId="355699AD" w14:textId="77777777" w:rsidR="005F7407" w:rsidRPr="0074614A" w:rsidRDefault="005F7407" w:rsidP="005F7407">
            <w:pPr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</w:pPr>
            <w:r w:rsidRPr="0074614A"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  <w:t>Jméno a příjmení</w:t>
            </w:r>
            <w:r w:rsidR="0074598B" w:rsidRPr="0074614A"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  <w:t>,</w:t>
            </w:r>
          </w:p>
          <w:p w14:paraId="565258FD" w14:textId="77777777" w:rsidR="0074598B" w:rsidRPr="0074614A" w:rsidRDefault="0074598B" w:rsidP="005F7407">
            <w:pPr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</w:pPr>
            <w:r w:rsidRPr="0074614A"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  <w:t>pozice</w:t>
            </w:r>
          </w:p>
        </w:tc>
        <w:tc>
          <w:tcPr>
            <w:tcW w:w="6946" w:type="dxa"/>
          </w:tcPr>
          <w:p w14:paraId="302CC544" w14:textId="77777777" w:rsidR="005F7407" w:rsidRDefault="00091B3F" w:rsidP="005F7407">
            <w:pP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</w:pPr>
            <w: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  <w:t>vyplňte zde</w:t>
            </w:r>
          </w:p>
        </w:tc>
      </w:tr>
      <w:tr w:rsidR="005F7407" w14:paraId="162EAE50" w14:textId="77777777" w:rsidTr="0074614A">
        <w:trPr>
          <w:trHeight w:val="850"/>
        </w:trPr>
        <w:tc>
          <w:tcPr>
            <w:tcW w:w="3544" w:type="dxa"/>
          </w:tcPr>
          <w:p w14:paraId="38BF3EBD" w14:textId="77777777" w:rsidR="005F7407" w:rsidRPr="0074614A" w:rsidRDefault="005F7407" w:rsidP="005F7407">
            <w:pPr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</w:pPr>
            <w:r w:rsidRPr="0074614A"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  <w:t>Firma</w:t>
            </w:r>
          </w:p>
        </w:tc>
        <w:tc>
          <w:tcPr>
            <w:tcW w:w="6946" w:type="dxa"/>
          </w:tcPr>
          <w:p w14:paraId="1BD6B01B" w14:textId="77777777" w:rsidR="005F7407" w:rsidRDefault="00091B3F" w:rsidP="005F7407">
            <w:pP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</w:pPr>
            <w: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  <w:t>vyplňte zde</w:t>
            </w:r>
          </w:p>
        </w:tc>
      </w:tr>
      <w:tr w:rsidR="005F7407" w14:paraId="78529D63" w14:textId="77777777" w:rsidTr="0074614A">
        <w:trPr>
          <w:trHeight w:val="850"/>
        </w:trPr>
        <w:tc>
          <w:tcPr>
            <w:tcW w:w="3544" w:type="dxa"/>
          </w:tcPr>
          <w:p w14:paraId="17E1F6E0" w14:textId="77777777" w:rsidR="005F7407" w:rsidRPr="0074614A" w:rsidRDefault="005F7407" w:rsidP="005F7407">
            <w:pPr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</w:pPr>
            <w:r w:rsidRPr="0074614A"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  <w:t>Email:</w:t>
            </w:r>
          </w:p>
        </w:tc>
        <w:tc>
          <w:tcPr>
            <w:tcW w:w="6946" w:type="dxa"/>
          </w:tcPr>
          <w:p w14:paraId="52C8B19C" w14:textId="77777777" w:rsidR="005F7407" w:rsidRDefault="00091B3F" w:rsidP="005F7407">
            <w:pP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</w:pPr>
            <w: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  <w:t>vyplňte zde</w:t>
            </w:r>
          </w:p>
        </w:tc>
      </w:tr>
      <w:tr w:rsidR="005F7407" w14:paraId="41B2741C" w14:textId="77777777" w:rsidTr="0074614A">
        <w:trPr>
          <w:trHeight w:val="850"/>
        </w:trPr>
        <w:tc>
          <w:tcPr>
            <w:tcW w:w="3544" w:type="dxa"/>
          </w:tcPr>
          <w:p w14:paraId="146CD880" w14:textId="77777777" w:rsidR="005F7407" w:rsidRPr="0074614A" w:rsidRDefault="005F7407" w:rsidP="005F7407">
            <w:pPr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</w:pPr>
            <w:r w:rsidRPr="0074614A">
              <w:rPr>
                <w:rFonts w:ascii="Segoe UI" w:hAnsi="Segoe UI" w:cs="Segoe UI"/>
                <w:color w:val="595959" w:themeColor="text1" w:themeTint="A6"/>
                <w:sz w:val="24"/>
                <w:szCs w:val="24"/>
              </w:rPr>
              <w:t>Telefon:</w:t>
            </w:r>
          </w:p>
        </w:tc>
        <w:tc>
          <w:tcPr>
            <w:tcW w:w="6946" w:type="dxa"/>
          </w:tcPr>
          <w:p w14:paraId="2EBA71F4" w14:textId="77777777" w:rsidR="005F7407" w:rsidRDefault="00091B3F" w:rsidP="005F7407">
            <w:pP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</w:pPr>
            <w:r>
              <w:rPr>
                <w:rFonts w:ascii="Segoe UI Light" w:hAnsi="Segoe UI Light"/>
                <w:color w:val="595959" w:themeColor="text1" w:themeTint="A6"/>
                <w:sz w:val="24"/>
                <w:szCs w:val="24"/>
              </w:rPr>
              <w:t>vyplňte zde</w:t>
            </w:r>
          </w:p>
        </w:tc>
      </w:tr>
    </w:tbl>
    <w:p w14:paraId="761D212C" w14:textId="63BE5FA8" w:rsidR="00E87489" w:rsidRDefault="00E87489" w:rsidP="00E87489">
      <w:pPr>
        <w:jc w:val="center"/>
        <w:rPr>
          <w:rFonts w:ascii="Segoe UI Light" w:hAnsi="Segoe UI Light"/>
          <w:color w:val="595959" w:themeColor="text1" w:themeTint="A6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175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4"/>
        <w:gridCol w:w="3485"/>
        <w:gridCol w:w="3486"/>
      </w:tblGrid>
      <w:tr w:rsidR="0074614A" w14:paraId="05995FE2" w14:textId="77777777" w:rsidTr="0074614A">
        <w:tc>
          <w:tcPr>
            <w:tcW w:w="3484" w:type="dxa"/>
          </w:tcPr>
          <w:p w14:paraId="2ECC4A1B" w14:textId="77777777" w:rsidR="0074614A" w:rsidRDefault="0074614A" w:rsidP="0074614A">
            <w:pPr>
              <w:tabs>
                <w:tab w:val="left" w:pos="284"/>
                <w:tab w:val="center" w:pos="4820"/>
                <w:tab w:val="right" w:pos="10206"/>
              </w:tabs>
              <w:rPr>
                <w:rFonts w:ascii="Segoe UI Semibold" w:hAnsi="Segoe UI Semibold"/>
                <w:color w:val="595959" w:themeColor="text1" w:themeTint="A6"/>
                <w:sz w:val="20"/>
                <w:szCs w:val="20"/>
              </w:rPr>
            </w:pPr>
            <w:r w:rsidRPr="001265AD">
              <w:rPr>
                <w:rFonts w:ascii="Segoe UI Semibold" w:hAnsi="Segoe UI Semibold"/>
                <w:color w:val="595959" w:themeColor="text1" w:themeTint="A6"/>
                <w:sz w:val="20"/>
                <w:szCs w:val="20"/>
              </w:rPr>
              <w:t>www.metalco.cz</w:t>
            </w:r>
          </w:p>
        </w:tc>
        <w:tc>
          <w:tcPr>
            <w:tcW w:w="3485" w:type="dxa"/>
          </w:tcPr>
          <w:p w14:paraId="6E43A866" w14:textId="77777777" w:rsidR="0074614A" w:rsidRDefault="0074614A" w:rsidP="0074614A">
            <w:pPr>
              <w:tabs>
                <w:tab w:val="left" w:pos="284"/>
                <w:tab w:val="center" w:pos="4820"/>
                <w:tab w:val="right" w:pos="10206"/>
              </w:tabs>
              <w:rPr>
                <w:rFonts w:ascii="Segoe UI Semibold" w:hAnsi="Segoe UI Semibold"/>
                <w:color w:val="595959" w:themeColor="text1" w:themeTint="A6"/>
                <w:sz w:val="20"/>
                <w:szCs w:val="20"/>
              </w:rPr>
            </w:pPr>
            <w:r w:rsidRPr="001265AD">
              <w:rPr>
                <w:rFonts w:ascii="Segoe UI Semibold" w:hAnsi="Segoe UI Semibold"/>
                <w:color w:val="595959" w:themeColor="text1" w:themeTint="A6"/>
                <w:sz w:val="20"/>
                <w:szCs w:val="20"/>
              </w:rPr>
              <w:t>info@metalco.cz</w:t>
            </w:r>
          </w:p>
        </w:tc>
        <w:tc>
          <w:tcPr>
            <w:tcW w:w="3486" w:type="dxa"/>
          </w:tcPr>
          <w:p w14:paraId="34A052E8" w14:textId="77777777" w:rsidR="0074614A" w:rsidRDefault="0074614A" w:rsidP="0074614A">
            <w:pPr>
              <w:shd w:val="clear" w:color="auto" w:fill="FFFFFF"/>
              <w:tabs>
                <w:tab w:val="left" w:pos="284"/>
                <w:tab w:val="center" w:pos="4820"/>
                <w:tab w:val="right" w:pos="10206"/>
              </w:tabs>
              <w:rPr>
                <w:rFonts w:ascii="Segoe UI Semibold" w:hAnsi="Segoe UI Semibold"/>
                <w:color w:val="595959" w:themeColor="text1" w:themeTint="A6"/>
                <w:sz w:val="20"/>
                <w:szCs w:val="20"/>
                <w:lang w:eastAsia="cs-CZ"/>
              </w:rPr>
            </w:pPr>
            <w:r w:rsidRPr="001265AD">
              <w:rPr>
                <w:rFonts w:ascii="Segoe UI Semibold" w:hAnsi="Segoe UI Semibold"/>
                <w:color w:val="595959" w:themeColor="text1" w:themeTint="A6"/>
                <w:sz w:val="20"/>
                <w:szCs w:val="20"/>
                <w:lang w:eastAsia="cs-CZ"/>
              </w:rPr>
              <w:t>Tel.: +420 739 111</w:t>
            </w:r>
            <w:r>
              <w:rPr>
                <w:rFonts w:ascii="Segoe UI Semibold" w:hAnsi="Segoe UI Semibold"/>
                <w:color w:val="595959" w:themeColor="text1" w:themeTint="A6"/>
                <w:sz w:val="20"/>
                <w:szCs w:val="20"/>
                <w:lang w:eastAsia="cs-CZ"/>
              </w:rPr>
              <w:t> </w:t>
            </w:r>
            <w:r w:rsidRPr="001265AD">
              <w:rPr>
                <w:rFonts w:ascii="Segoe UI Semibold" w:hAnsi="Segoe UI Semibold"/>
                <w:color w:val="595959" w:themeColor="text1" w:themeTint="A6"/>
                <w:sz w:val="20"/>
                <w:szCs w:val="20"/>
                <w:lang w:eastAsia="cs-CZ"/>
              </w:rPr>
              <w:t>591</w:t>
            </w:r>
          </w:p>
        </w:tc>
      </w:tr>
      <w:tr w:rsidR="0074614A" w14:paraId="0DBA3E6C" w14:textId="77777777" w:rsidTr="0074614A">
        <w:trPr>
          <w:trHeight w:val="98"/>
        </w:trPr>
        <w:tc>
          <w:tcPr>
            <w:tcW w:w="3484" w:type="dxa"/>
          </w:tcPr>
          <w:p w14:paraId="68000D28" w14:textId="77777777" w:rsidR="0074614A" w:rsidRPr="001265AD" w:rsidRDefault="0074614A" w:rsidP="0074614A">
            <w:pPr>
              <w:tabs>
                <w:tab w:val="left" w:pos="284"/>
                <w:tab w:val="center" w:pos="4820"/>
                <w:tab w:val="right" w:pos="10206"/>
              </w:tabs>
              <w:rPr>
                <w:rFonts w:ascii="Segoe UI Semibold" w:hAnsi="Segoe UI Semibold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485" w:type="dxa"/>
          </w:tcPr>
          <w:p w14:paraId="6505B03D" w14:textId="77777777" w:rsidR="0074614A" w:rsidRPr="001265AD" w:rsidRDefault="0074614A" w:rsidP="0074614A">
            <w:pPr>
              <w:tabs>
                <w:tab w:val="left" w:pos="284"/>
                <w:tab w:val="center" w:pos="4820"/>
                <w:tab w:val="right" w:pos="10206"/>
              </w:tabs>
              <w:rPr>
                <w:rFonts w:ascii="Segoe UI Semibold" w:hAnsi="Segoe UI Semibold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Semibold" w:hAnsi="Segoe UI Semibold"/>
                <w:noProof/>
                <w:color w:val="595959" w:themeColor="text1" w:themeTint="A6"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610BE7" wp14:editId="21127017">
                      <wp:simplePos x="0" y="0"/>
                      <wp:positionH relativeFrom="margin">
                        <wp:posOffset>-2283460</wp:posOffset>
                      </wp:positionH>
                      <wp:positionV relativeFrom="paragraph">
                        <wp:posOffset>29450</wp:posOffset>
                      </wp:positionV>
                      <wp:extent cx="6623222" cy="24714"/>
                      <wp:effectExtent l="0" t="0" r="25400" b="33020"/>
                      <wp:wrapNone/>
                      <wp:docPr id="1044677385" name="Přímá spojnice 1044677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3222" cy="2471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41CD42" id="Přímá spojnice 104467738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9.8pt,2.3pt" to="341.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" strokecolor="#5a5a5a [2109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486" w:type="dxa"/>
          </w:tcPr>
          <w:p w14:paraId="264705E7" w14:textId="77777777" w:rsidR="0074614A" w:rsidRPr="001265AD" w:rsidRDefault="0074614A" w:rsidP="0074614A">
            <w:pPr>
              <w:shd w:val="clear" w:color="auto" w:fill="FFFFFF"/>
              <w:tabs>
                <w:tab w:val="left" w:pos="284"/>
                <w:tab w:val="center" w:pos="4820"/>
                <w:tab w:val="right" w:pos="10206"/>
              </w:tabs>
              <w:rPr>
                <w:rFonts w:ascii="Segoe UI Semibold" w:hAnsi="Segoe UI Semibold"/>
                <w:color w:val="595959" w:themeColor="text1" w:themeTint="A6"/>
                <w:sz w:val="20"/>
                <w:szCs w:val="20"/>
                <w:lang w:eastAsia="cs-CZ"/>
              </w:rPr>
            </w:pPr>
          </w:p>
        </w:tc>
      </w:tr>
      <w:tr w:rsidR="0074614A" w14:paraId="5F3BAA28" w14:textId="77777777" w:rsidTr="0074614A">
        <w:tc>
          <w:tcPr>
            <w:tcW w:w="3484" w:type="dxa"/>
          </w:tcPr>
          <w:p w14:paraId="3CF95DFF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IČO: 03986535 </w:t>
            </w:r>
          </w:p>
        </w:tc>
        <w:tc>
          <w:tcPr>
            <w:tcW w:w="3485" w:type="dxa"/>
          </w:tcPr>
          <w:p w14:paraId="4597D248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Fakturační adresa:</w:t>
            </w:r>
          </w:p>
        </w:tc>
        <w:tc>
          <w:tcPr>
            <w:tcW w:w="3486" w:type="dxa"/>
            <w:vMerge w:val="restart"/>
          </w:tcPr>
          <w:p w14:paraId="6C6AFB68" w14:textId="77777777" w:rsidR="0074614A" w:rsidRPr="00C723D4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/>
                <w:bCs/>
                <w:color w:val="595959" w:themeColor="text1" w:themeTint="A6"/>
                <w:sz w:val="12"/>
                <w:szCs w:val="12"/>
              </w:rPr>
            </w:pPr>
            <w:r>
              <w:rPr>
                <w:rFonts w:ascii="Segoe UI Semibold" w:hAnsi="Segoe UI Semibold"/>
                <w:b/>
                <w:bCs/>
                <w:noProof/>
                <w:color w:val="595959" w:themeColor="text1" w:themeTint="A6"/>
                <w:sz w:val="12"/>
                <w:szCs w:val="12"/>
                <w:lang w:eastAsia="cs-CZ"/>
              </w:rPr>
              <w:drawing>
                <wp:inline distT="0" distB="0" distL="0" distR="0" wp14:anchorId="5B62EDA8" wp14:editId="7D4434EC">
                  <wp:extent cx="2011058" cy="434340"/>
                  <wp:effectExtent l="0" t="0" r="8255" b="3810"/>
                  <wp:docPr id="725604988" name="Obrázek 725604988" descr="Obsah obrázku Písmo, Grafika, grafický design,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04988" name="Obrázek 725604988" descr="Obsah obrázku Písmo, Grafika, grafický design, logo&#10;&#10;Popis byl vytvořen automatick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25" cy="43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4A" w14:paraId="6840A688" w14:textId="77777777" w:rsidTr="0074614A">
        <w:tc>
          <w:tcPr>
            <w:tcW w:w="3484" w:type="dxa"/>
          </w:tcPr>
          <w:p w14:paraId="0EFBB798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DIČ: CZ03986535</w:t>
            </w:r>
          </w:p>
        </w:tc>
        <w:tc>
          <w:tcPr>
            <w:tcW w:w="3485" w:type="dxa"/>
          </w:tcPr>
          <w:p w14:paraId="69BF0DBF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color w:val="595959" w:themeColor="text1" w:themeTint="A6"/>
                <w:sz w:val="18"/>
                <w:szCs w:val="18"/>
              </w:rPr>
              <w:t>Metalco Testing s.r.o.</w:t>
            </w:r>
          </w:p>
        </w:tc>
        <w:tc>
          <w:tcPr>
            <w:tcW w:w="3486" w:type="dxa"/>
            <w:vMerge/>
          </w:tcPr>
          <w:p w14:paraId="617F35D2" w14:textId="77777777" w:rsidR="0074614A" w:rsidRPr="00C723D4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2"/>
                <w:szCs w:val="12"/>
              </w:rPr>
            </w:pPr>
          </w:p>
        </w:tc>
      </w:tr>
      <w:tr w:rsidR="0074614A" w14:paraId="79989835" w14:textId="77777777" w:rsidTr="0074614A">
        <w:tc>
          <w:tcPr>
            <w:tcW w:w="3484" w:type="dxa"/>
          </w:tcPr>
          <w:p w14:paraId="1341A92B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Bank. spoj. Kč: 2400782047/2010</w:t>
            </w:r>
          </w:p>
        </w:tc>
        <w:tc>
          <w:tcPr>
            <w:tcW w:w="3485" w:type="dxa"/>
          </w:tcPr>
          <w:p w14:paraId="59039077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Havlíčkova 361</w:t>
            </w:r>
          </w:p>
        </w:tc>
        <w:tc>
          <w:tcPr>
            <w:tcW w:w="3486" w:type="dxa"/>
            <w:vMerge/>
          </w:tcPr>
          <w:p w14:paraId="78CA07C2" w14:textId="77777777" w:rsidR="0074614A" w:rsidRPr="00C723D4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2"/>
                <w:szCs w:val="12"/>
              </w:rPr>
            </w:pPr>
          </w:p>
        </w:tc>
      </w:tr>
      <w:tr w:rsidR="0074614A" w14:paraId="3B228BFC" w14:textId="77777777" w:rsidTr="0074614A">
        <w:tc>
          <w:tcPr>
            <w:tcW w:w="3484" w:type="dxa"/>
          </w:tcPr>
          <w:p w14:paraId="6E141779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Bank. spoj. EUR: 2500782052/2010</w:t>
            </w:r>
          </w:p>
        </w:tc>
        <w:tc>
          <w:tcPr>
            <w:tcW w:w="3485" w:type="dxa"/>
          </w:tcPr>
          <w:p w14:paraId="13D55E4B" w14:textId="77777777" w:rsidR="0074614A" w:rsidRPr="00E821C6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</w:pPr>
            <w:r w:rsidRPr="00E821C6">
              <w:rPr>
                <w:rFonts w:ascii="Segoe UI Semibold" w:hAnsi="Segoe UI Semibold"/>
                <w:bCs/>
                <w:color w:val="595959" w:themeColor="text1" w:themeTint="A6"/>
                <w:sz w:val="18"/>
                <w:szCs w:val="18"/>
              </w:rPr>
              <w:t>252 63 Roztoky</w:t>
            </w:r>
          </w:p>
        </w:tc>
        <w:tc>
          <w:tcPr>
            <w:tcW w:w="3486" w:type="dxa"/>
            <w:vMerge/>
          </w:tcPr>
          <w:p w14:paraId="7B8F14EC" w14:textId="77777777" w:rsidR="0074614A" w:rsidRPr="00C723D4" w:rsidRDefault="0074614A" w:rsidP="0074614A">
            <w:pPr>
              <w:pStyle w:val="Zpat"/>
              <w:tabs>
                <w:tab w:val="clear" w:pos="9072"/>
                <w:tab w:val="left" w:pos="142"/>
                <w:tab w:val="right" w:pos="10348"/>
              </w:tabs>
              <w:rPr>
                <w:rFonts w:ascii="Segoe UI Semibold" w:hAnsi="Segoe UI Semibold"/>
                <w:bCs/>
                <w:color w:val="595959" w:themeColor="text1" w:themeTint="A6"/>
                <w:sz w:val="12"/>
                <w:szCs w:val="12"/>
              </w:rPr>
            </w:pPr>
          </w:p>
        </w:tc>
      </w:tr>
    </w:tbl>
    <w:p w14:paraId="69555823" w14:textId="77777777" w:rsidR="0074614A" w:rsidRDefault="0074614A" w:rsidP="00E87489">
      <w:pPr>
        <w:jc w:val="center"/>
        <w:rPr>
          <w:rFonts w:ascii="Segoe UI Light" w:hAnsi="Segoe UI Light"/>
          <w:color w:val="595959" w:themeColor="text1" w:themeTint="A6"/>
          <w:sz w:val="24"/>
          <w:szCs w:val="24"/>
        </w:rPr>
      </w:pPr>
    </w:p>
    <w:p w14:paraId="568E8E5E" w14:textId="0A662C66" w:rsidR="00E87489" w:rsidRDefault="00E87489" w:rsidP="0074614A">
      <w:pPr>
        <w:rPr>
          <w:rFonts w:ascii="Segoe UI Light" w:hAnsi="Segoe UI Light"/>
          <w:color w:val="595959" w:themeColor="text1" w:themeTint="A6"/>
          <w:sz w:val="24"/>
          <w:szCs w:val="24"/>
        </w:rPr>
      </w:pPr>
    </w:p>
    <w:sectPr w:rsidR="00E87489" w:rsidSect="005F7407">
      <w:headerReference w:type="default" r:id="rId10"/>
      <w:footerReference w:type="default" r:id="rId11"/>
      <w:pgSz w:w="11906" w:h="16838"/>
      <w:pgMar w:top="340" w:right="340" w:bottom="340" w:left="34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AA3F8" w14:textId="77777777" w:rsidR="00F224A1" w:rsidRDefault="00F224A1" w:rsidP="002E0E56">
      <w:pPr>
        <w:spacing w:after="0" w:line="240" w:lineRule="auto"/>
      </w:pPr>
      <w:r>
        <w:separator/>
      </w:r>
    </w:p>
  </w:endnote>
  <w:endnote w:type="continuationSeparator" w:id="0">
    <w:p w14:paraId="4A591A30" w14:textId="77777777" w:rsidR="00F224A1" w:rsidRDefault="00F224A1" w:rsidP="002E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21EA5" w14:textId="77777777" w:rsidR="00E87489" w:rsidRPr="001265AD" w:rsidRDefault="00E87489" w:rsidP="00B65061">
    <w:pPr>
      <w:shd w:val="clear" w:color="auto" w:fill="FFFFFF"/>
      <w:tabs>
        <w:tab w:val="left" w:pos="284"/>
        <w:tab w:val="center" w:pos="4820"/>
        <w:tab w:val="right" w:pos="10206"/>
      </w:tabs>
      <w:rPr>
        <w:rFonts w:ascii="Segoe UI Semibold" w:hAnsi="Segoe UI Semibold"/>
        <w:color w:val="595959" w:themeColor="text1" w:themeTint="A6"/>
        <w:sz w:val="20"/>
        <w:szCs w:val="20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7ADFE" w14:textId="77777777" w:rsidR="00F224A1" w:rsidRDefault="00F224A1" w:rsidP="002E0E56">
      <w:pPr>
        <w:spacing w:after="0" w:line="240" w:lineRule="auto"/>
      </w:pPr>
      <w:r>
        <w:separator/>
      </w:r>
    </w:p>
  </w:footnote>
  <w:footnote w:type="continuationSeparator" w:id="0">
    <w:p w14:paraId="5F766B26" w14:textId="77777777" w:rsidR="00F224A1" w:rsidRDefault="00F224A1" w:rsidP="002E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0D1DC" w14:textId="6C1175B2" w:rsidR="00E87489" w:rsidRDefault="00E87489" w:rsidP="006B1EA7">
    <w:pPr>
      <w:pStyle w:val="Zhlav"/>
      <w:jc w:val="center"/>
    </w:pPr>
  </w:p>
  <w:p w14:paraId="27DE5E50" w14:textId="06427422" w:rsidR="006B1EA7" w:rsidRDefault="006B1EA7" w:rsidP="0073121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489"/>
    <w:rsid w:val="000438E6"/>
    <w:rsid w:val="00091B3F"/>
    <w:rsid w:val="001265AD"/>
    <w:rsid w:val="00193D1D"/>
    <w:rsid w:val="00290FAB"/>
    <w:rsid w:val="002A57B6"/>
    <w:rsid w:val="002E0E56"/>
    <w:rsid w:val="003B2735"/>
    <w:rsid w:val="00470F48"/>
    <w:rsid w:val="004C0FC9"/>
    <w:rsid w:val="004C2B0C"/>
    <w:rsid w:val="00571CC1"/>
    <w:rsid w:val="005F4446"/>
    <w:rsid w:val="005F7407"/>
    <w:rsid w:val="00603900"/>
    <w:rsid w:val="006B1EA7"/>
    <w:rsid w:val="0073121D"/>
    <w:rsid w:val="00742A5E"/>
    <w:rsid w:val="0074598B"/>
    <w:rsid w:val="0074614A"/>
    <w:rsid w:val="007C3840"/>
    <w:rsid w:val="008A712E"/>
    <w:rsid w:val="00941048"/>
    <w:rsid w:val="00A62C5B"/>
    <w:rsid w:val="00AF3D73"/>
    <w:rsid w:val="00B113F2"/>
    <w:rsid w:val="00B12BF7"/>
    <w:rsid w:val="00B21D39"/>
    <w:rsid w:val="00B41B2C"/>
    <w:rsid w:val="00B65061"/>
    <w:rsid w:val="00C3229F"/>
    <w:rsid w:val="00C723D4"/>
    <w:rsid w:val="00D03F8D"/>
    <w:rsid w:val="00E821C6"/>
    <w:rsid w:val="00E87489"/>
    <w:rsid w:val="00F224A1"/>
    <w:rsid w:val="00FA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D6B73"/>
  <w15:chartTrackingRefBased/>
  <w15:docId w15:val="{61A0EDF9-7B9C-452C-9CB5-D706B463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0E56"/>
  </w:style>
  <w:style w:type="paragraph" w:styleId="Zpat">
    <w:name w:val="footer"/>
    <w:basedOn w:val="Normln"/>
    <w:link w:val="ZpatChar"/>
    <w:uiPriority w:val="99"/>
    <w:unhideWhenUsed/>
    <w:rsid w:val="002E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0E56"/>
  </w:style>
  <w:style w:type="character" w:styleId="Hypertextovodkaz">
    <w:name w:val="Hyperlink"/>
    <w:basedOn w:val="Standardnpsmoodstavce"/>
    <w:uiPriority w:val="99"/>
    <w:unhideWhenUsed/>
    <w:rsid w:val="002E0E5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6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65AD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470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0F48"/>
    <w:rPr>
      <w:b/>
      <w:bCs/>
    </w:rPr>
  </w:style>
  <w:style w:type="character" w:customStyle="1" w:styleId="apple-converted-space">
    <w:name w:val="apple-converted-space"/>
    <w:basedOn w:val="Standardnpsmoodstavce"/>
    <w:rsid w:val="00470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46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art\Desktop\Metalco%20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AC992-CF83-4F7E-B1A1-68D0D26D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Metalco hlavičkový papír</Template>
  <TotalTime>18</TotalTime>
  <Pages>1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Delart</dc:creator>
  <cp:keywords/>
  <dc:description/>
  <cp:lastModifiedBy>Karolína Belyušová</cp:lastModifiedBy>
  <cp:revision>5</cp:revision>
  <cp:lastPrinted>2025-01-21T09:44:00Z</cp:lastPrinted>
  <dcterms:created xsi:type="dcterms:W3CDTF">2025-01-21T09:34:00Z</dcterms:created>
  <dcterms:modified xsi:type="dcterms:W3CDTF">2025-01-21T09:49:00Z</dcterms:modified>
</cp:coreProperties>
</file>